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95" w:rsidRDefault="00CA096C">
      <w:r>
        <w:pict>
          <v:shapetype id="_x0000_t202" coordsize="21600,21600" o:spt="202" path="m,l,21600r21600,l21600,xe">
            <v:stroke joinstyle="miter"/>
            <v:path gradientshapeok="t" o:connecttype="rect"/>
          </v:shapetype>
          <v:shape id="_x0000_s1028" type="#_x0000_t202" style="position:absolute;margin-left:-22.95pt;margin-top:134.2pt;width:224.8pt;height:317.65pt;z-index:251643392" filled="f" stroked="f">
            <v:textbox style="mso-next-textbox:#_x0000_s1028">
              <w:txbxContent>
                <w:p w:rsidR="00CA096C" w:rsidRDefault="00CA096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6pt;height:309.6pt">
                        <v:imagedata r:id="rId6" o:title="Stock6"/>
                      </v:shape>
                    </w:pict>
                  </w:r>
                </w:p>
              </w:txbxContent>
            </v:textbox>
          </v:shape>
        </w:pict>
      </w:r>
    </w:p>
    <w:p w:rsidR="00860D95" w:rsidRDefault="00CA096C">
      <w:r>
        <w:pict>
          <v:shape id="_x0000_s1033" type="#_x0000_t202" style="position:absolute;margin-left:228.1pt;margin-top:97.8pt;width:243pt;height:476.4pt;z-index:251647488" filled="f" stroked="f">
            <v:textbox style="mso-next-textbox:#_x0000_s1033">
              <w:txbxContent/>
            </v:textbox>
          </v:shape>
        </w:pict>
      </w:r>
      <w:r>
        <w:pict>
          <v:shape id="_x0000_s1056" type="#_x0000_t75" style="position:absolute;margin-left:-90.95pt;margin-top:-85.65pt;width:612pt;height:11in;z-index:-251647488">
            <v:imagedata r:id="rId7" o:title="Newletter_1"/>
          </v:shape>
        </w:pict>
      </w:r>
      <w:r>
        <w:pict>
          <v:shape id="_x0000_s1032" type="#_x0000_t202" style="position:absolute;margin-left:-23.9pt;margin-top:454.55pt;width:234pt;height:108pt;z-index:251646464" filled="f" stroked="f">
            <v:textbox style="mso-next-textbox:#_x0000_s1033">
              <w:txbxContent>
                <w:p w:rsidR="00CA096C" w:rsidRPr="00A3525A" w:rsidRDefault="00CA096C" w:rsidP="00A1624C">
                  <w:pPr>
                    <w:pStyle w:val="shortparagraphs"/>
                    <w:rPr>
                      <w:b/>
                    </w:rPr>
                  </w:pPr>
                  <w:r w:rsidRPr="00A3525A">
                    <w:rPr>
                      <w:b/>
                    </w:rPr>
                    <w:t>Start new plants off right!</w:t>
                  </w:r>
                </w:p>
                <w:p w:rsidR="00CA096C" w:rsidRDefault="00CA096C">
                  <w:pPr>
                    <w:rPr>
                      <w:color w:val="411D0E"/>
                      <w:sz w:val="20"/>
                    </w:rPr>
                  </w:pPr>
                </w:p>
                <w:p w:rsidR="00CA096C" w:rsidRDefault="00CA096C" w:rsidP="00A1624C">
                  <w:pPr>
                    <w:pStyle w:val="BulletPoints"/>
                  </w:pPr>
                  <w:r>
                    <w:t>Evaluate what type of plants you have and how much water they need.</w:t>
                  </w:r>
                </w:p>
                <w:p w:rsidR="00CA096C" w:rsidRDefault="00CA096C" w:rsidP="00A1624C">
                  <w:pPr>
                    <w:pStyle w:val="BulletPoints"/>
                    <w:numPr>
                      <w:ilvl w:val="0"/>
                      <w:numId w:val="0"/>
                    </w:numPr>
                  </w:pPr>
                </w:p>
                <w:p w:rsidR="00CA096C" w:rsidRDefault="00CA096C" w:rsidP="00A1624C">
                  <w:pPr>
                    <w:pStyle w:val="BulletPoints"/>
                  </w:pPr>
                  <w:r>
                    <w:t>What is the best method of watering for your soil and climate conditions?</w:t>
                  </w:r>
                </w:p>
                <w:p w:rsidR="00CA096C" w:rsidRDefault="00CA096C">
                  <w:pPr>
                    <w:rPr>
                      <w:color w:val="411D0E"/>
                      <w:sz w:val="20"/>
                    </w:rPr>
                  </w:pPr>
                </w:p>
                <w:p w:rsidR="00CA096C" w:rsidRDefault="00CA096C" w:rsidP="00FA1CF6">
                  <w:pPr>
                    <w:pStyle w:val="BodyText01"/>
                    <w:rPr>
                      <w:b/>
                    </w:rPr>
                  </w:pPr>
                  <w:r w:rsidRPr="00A3525A">
                    <w:rPr>
                      <w:b/>
                    </w:rPr>
                    <w:t>Healthy plants need water, but not too much.</w:t>
                  </w:r>
                </w:p>
                <w:p w:rsidR="00CA096C" w:rsidRDefault="00CA096C" w:rsidP="00FA1CF6">
                  <w:pPr>
                    <w:pStyle w:val="BodyText01"/>
                  </w:pPr>
                  <w:r w:rsidRPr="00367410">
                    <w:t>This may sound odd, but you can dr</w:t>
                  </w:r>
                  <w:r>
                    <w:t>ow</w:t>
                  </w:r>
                  <w:r w:rsidRPr="00367410">
                    <w:t>n</w:t>
                  </w:r>
                  <w:r>
                    <w:t xml:space="preserve"> a plant.  And i</w:t>
                  </w:r>
                  <w:r w:rsidRPr="00367410">
                    <w:t xml:space="preserve">n the </w:t>
                  </w:r>
                  <w:r>
                    <w:t xml:space="preserve">complete </w:t>
                  </w:r>
                  <w:r w:rsidRPr="00367410">
                    <w:t xml:space="preserve">opposite </w:t>
                  </w:r>
                  <w:r>
                    <w:t>direction</w:t>
                  </w:r>
                  <w:r w:rsidRPr="00367410">
                    <w:t xml:space="preserve"> you can </w:t>
                  </w:r>
                  <w:r>
                    <w:t>dehydrate</w:t>
                  </w:r>
                  <w:r w:rsidRPr="00367410">
                    <w:t xml:space="preserve"> a plant to death.  Plants need enough water to live, but not so much as to rot out their root</w:t>
                  </w:r>
                  <w:r>
                    <w:t>s</w:t>
                  </w:r>
                  <w:r w:rsidRPr="00367410">
                    <w:t xml:space="preserve"> or suffocate them.</w:t>
                  </w:r>
                </w:p>
                <w:p w:rsidR="00CA096C" w:rsidRPr="00367410" w:rsidRDefault="00CA096C" w:rsidP="00FA1CF6">
                  <w:pPr>
                    <w:pStyle w:val="BodyText01"/>
                  </w:pPr>
                  <w:r>
                    <w:t>Getting to the ROOT of the problem:</w:t>
                  </w:r>
                </w:p>
                <w:p w:rsidR="00CA096C" w:rsidRDefault="00CA096C" w:rsidP="00A1624C">
                  <w:pPr>
                    <w:pStyle w:val="BulletPoints"/>
                  </w:pPr>
                  <w:r>
                    <w:t>Providing deep watering helps to develop a deep and sturdy root system.</w:t>
                  </w:r>
                </w:p>
                <w:p w:rsidR="00CA096C" w:rsidRDefault="00CA096C" w:rsidP="00A1624C">
                  <w:pPr>
                    <w:pStyle w:val="BulletPoints"/>
                    <w:numPr>
                      <w:ilvl w:val="0"/>
                      <w:numId w:val="0"/>
                    </w:numPr>
                  </w:pPr>
                </w:p>
                <w:p w:rsidR="00CA096C" w:rsidRDefault="00CA096C" w:rsidP="00A1624C">
                  <w:pPr>
                    <w:pStyle w:val="BulletPoints"/>
                  </w:pPr>
                  <w:r>
                    <w:t>Light watering produce shallow roots.</w:t>
                  </w:r>
                </w:p>
                <w:p w:rsidR="00CA096C" w:rsidRDefault="00CA096C" w:rsidP="00A1624C">
                  <w:pPr>
                    <w:pStyle w:val="BulletPoints"/>
                    <w:numPr>
                      <w:ilvl w:val="0"/>
                      <w:numId w:val="0"/>
                    </w:numPr>
                  </w:pPr>
                </w:p>
                <w:p w:rsidR="00CA096C" w:rsidRDefault="00CA096C" w:rsidP="00A1624C">
                  <w:pPr>
                    <w:pStyle w:val="BulletPoints"/>
                  </w:pPr>
                  <w:r>
                    <w:t>Always water around the root ball and not the foliage.</w:t>
                  </w:r>
                </w:p>
                <w:p w:rsidR="00CA096C" w:rsidRDefault="00CA096C" w:rsidP="00154655">
                  <w:pPr>
                    <w:pStyle w:val="ListParagraph"/>
                  </w:pPr>
                </w:p>
                <w:p w:rsidR="00CA096C" w:rsidRDefault="00CA096C" w:rsidP="00A1624C">
                  <w:pPr>
                    <w:pStyle w:val="BulletPoints"/>
                  </w:pPr>
                  <w:r>
                    <w:t xml:space="preserve">Allow roots and soil to SLIGHTLY dry between </w:t>
                  </w:r>
                  <w:proofErr w:type="spellStart"/>
                  <w:r>
                    <w:t>waterings</w:t>
                  </w:r>
                  <w:proofErr w:type="spellEnd"/>
                  <w:r>
                    <w:t>.</w:t>
                  </w:r>
                </w:p>
                <w:p w:rsidR="00CA096C" w:rsidRDefault="00CA096C">
                  <w:pPr>
                    <w:rPr>
                      <w:color w:val="411D0E"/>
                      <w:sz w:val="20"/>
                    </w:rPr>
                  </w:pPr>
                </w:p>
                <w:p w:rsidR="00CA096C" w:rsidRDefault="00CA096C" w:rsidP="003252A1">
                  <w:pPr>
                    <w:pStyle w:val="BodyText01"/>
                    <w:spacing w:after="0"/>
                  </w:pPr>
                </w:p>
                <w:p w:rsidR="00CA096C" w:rsidRDefault="00CA096C" w:rsidP="003252A1">
                  <w:pPr>
                    <w:pStyle w:val="BodyText01"/>
                    <w:spacing w:after="120"/>
                    <w:rPr>
                      <w:b/>
                    </w:rPr>
                  </w:pPr>
                </w:p>
                <w:p w:rsidR="00CA096C" w:rsidRDefault="00CA096C" w:rsidP="003252A1">
                  <w:pPr>
                    <w:pStyle w:val="BodyText01"/>
                    <w:rPr>
                      <w:b/>
                    </w:rPr>
                  </w:pPr>
                  <w:r w:rsidRPr="00154655">
                    <w:rPr>
                      <w:b/>
                    </w:rPr>
                    <w:t xml:space="preserve">Frequency of Water Application </w:t>
                  </w:r>
                </w:p>
                <w:p w:rsidR="00CA096C" w:rsidRPr="00154655" w:rsidRDefault="00CA096C" w:rsidP="00A1624C">
                  <w:pPr>
                    <w:pStyle w:val="BodyText01"/>
                  </w:pPr>
                  <w:r w:rsidRPr="00154655">
                    <w:t>TREES, SHRUBS, PERENNIALS- every 2 days in hot weather and every 4 days in cool weather</w:t>
                  </w:r>
                </w:p>
                <w:p w:rsidR="00CA096C" w:rsidRPr="00154655" w:rsidRDefault="00CA096C" w:rsidP="00A1624C">
                  <w:pPr>
                    <w:pStyle w:val="BodyText01"/>
                  </w:pPr>
                  <w:r w:rsidRPr="00154655">
                    <w:t>TREES WITH GATOR BAGS- fill the bags every 2 days in hot weather and every 3-4 days in cool weather.</w:t>
                  </w:r>
                </w:p>
                <w:p w:rsidR="00CA096C" w:rsidRPr="00154655" w:rsidRDefault="00CA096C" w:rsidP="00A1624C">
                  <w:pPr>
                    <w:pStyle w:val="BodyText01"/>
                  </w:pPr>
                  <w:r w:rsidRPr="00154655">
                    <w:t xml:space="preserve">SOD &amp; ANNUALS- water daily after installation </w:t>
                  </w:r>
                  <w:r>
                    <w:t>for 30 days, twice a day in hot weather.</w:t>
                  </w:r>
                </w:p>
                <w:p w:rsidR="00CA096C" w:rsidRDefault="00CA096C">
                  <w:pPr>
                    <w:spacing w:line="360" w:lineRule="auto"/>
                    <w:rPr>
                      <w:color w:val="411D0E"/>
                      <w:sz w:val="20"/>
                    </w:rPr>
                  </w:pPr>
                </w:p>
                <w:p w:rsidR="00CA096C" w:rsidRDefault="00CA096C">
                  <w:pPr>
                    <w:rPr>
                      <w:sz w:val="20"/>
                    </w:rPr>
                  </w:pPr>
                </w:p>
              </w:txbxContent>
            </v:textbox>
          </v:shape>
        </w:pict>
      </w:r>
      <w:r>
        <w:pict>
          <v:shape id="_x0000_s1037" type="#_x0000_t202" style="position:absolute;margin-left:3.1pt;margin-top:596.75pt;width:459pt;height:63pt;z-index:251651584" filled="f" stroked="f">
            <v:textbox style="mso-next-textbox:#_x0000_s1037">
              <w:txbxContent>
                <w:p w:rsidR="00CA096C" w:rsidRDefault="00CA096C" w:rsidP="00311922">
                  <w:pPr>
                    <w:pStyle w:val="quotehere01"/>
                    <w:jc w:val="center"/>
                  </w:pPr>
                  <w:r>
                    <w:t>Weather and soil conditions determine how much water your plants require, common sense should prevail.  If you are unsure, first check soil moisture 6” deep with a small trawl or pencil.  Soil should be moist, not mud or bone dry.</w:t>
                  </w:r>
                </w:p>
              </w:txbxContent>
            </v:textbox>
          </v:shape>
        </w:pict>
      </w:r>
      <w:r>
        <w:pict>
          <v:shape id="_x0000_s1036" type="#_x0000_t202" style="position:absolute;margin-left:-5.9pt;margin-top:4.55pt;width:441pt;height:1in;z-index:251650560" filled="f" stroked="f">
            <v:textbox style="mso-next-textbox:#_x0000_s1036">
              <w:txbxContent>
                <w:p w:rsidR="00CA096C" w:rsidRDefault="00CA096C" w:rsidP="00A1624C">
                  <w:pPr>
                    <w:pStyle w:val="HEADLINEHERE01"/>
                  </w:pPr>
                  <w:r>
                    <w:t>Watering Instructions</w:t>
                  </w:r>
                </w:p>
                <w:p w:rsidR="00CA096C" w:rsidRDefault="00CA096C" w:rsidP="00A1624C">
                  <w:pPr>
                    <w:pStyle w:val="SUBHEAD01"/>
                  </w:pPr>
                  <w:proofErr w:type="gramStart"/>
                  <w:r>
                    <w:t>TREES.</w:t>
                  </w:r>
                  <w:proofErr w:type="gramEnd"/>
                  <w:r>
                    <w:t xml:space="preserve">  </w:t>
                  </w:r>
                  <w:proofErr w:type="gramStart"/>
                  <w:r>
                    <w:t>SHRUBS.</w:t>
                  </w:r>
                  <w:proofErr w:type="gramEnd"/>
                  <w:r>
                    <w:t xml:space="preserve">  </w:t>
                  </w:r>
                  <w:proofErr w:type="gramStart"/>
                  <w:r>
                    <w:t>PERENNIALS.</w:t>
                  </w:r>
                  <w:proofErr w:type="gramEnd"/>
                </w:p>
                <w:p w:rsidR="00CA096C" w:rsidRDefault="00CA096C"/>
              </w:txbxContent>
            </v:textbox>
          </v:shape>
        </w:pict>
      </w:r>
      <w:r>
        <w:pict>
          <v:shape id="_x0000_s1034" type="#_x0000_t202" style="position:absolute;margin-left:-14.9pt;margin-top:85.55pt;width:108pt;height:27pt;z-index:251648512" filled="f" stroked="f">
            <v:textbox style="mso-next-textbox:#_x0000_s1034">
              <w:txbxContent>
                <w:p w:rsidR="00CA096C" w:rsidRDefault="00CA096C" w:rsidP="00A1624C">
                  <w:pPr>
                    <w:pStyle w:val="MONTHYEAR"/>
                  </w:pPr>
                </w:p>
              </w:txbxContent>
            </v:textbox>
          </v:shape>
        </w:pict>
      </w:r>
      <w:r>
        <w:pict>
          <v:shape id="_x0000_s1035" type="#_x0000_t202" style="position:absolute;margin-left:354.1pt;margin-top:85.55pt;width:2in;height:27pt;z-index:251649536" filled="f" stroked="f">
            <v:textbox style="mso-next-textbox:#_x0000_s1035">
              <w:txbxContent>
                <w:p w:rsidR="00CA096C" w:rsidRDefault="00CA096C" w:rsidP="00A1624C">
                  <w:pPr>
                    <w:pStyle w:val="VolIssue"/>
                  </w:pPr>
                </w:p>
              </w:txbxContent>
            </v:textbox>
          </v:shape>
        </w:pict>
      </w:r>
      <w:r w:rsidR="00860D95">
        <w:br w:type="page"/>
      </w:r>
      <w:r>
        <w:lastRenderedPageBreak/>
        <w:pict>
          <v:shape id="_x0000_s1029" type="#_x0000_t202" style="position:absolute;margin-left:237.35pt;margin-top:3.8pt;width:251.75pt;height:378pt;z-index:251644416;mso-wrap-style:none" filled="f" stroked="f">
            <v:textbox style="mso-next-textbox:#_x0000_s1029;mso-fit-shape-to-text:t">
              <w:txbxContent>
                <w:p w:rsidR="00CA096C" w:rsidRDefault="00CA096C">
                  <w:r>
                    <w:pict>
                      <v:shape id="_x0000_i1045" type="#_x0000_t75" style="width:236.8pt;height:177.6pt" o:bordertopcolor="#602e04" o:borderleftcolor="#602e04" o:borderbottomcolor="#602e04" o:borderrightcolor="#602e04" filled="t" fillcolor="#fadda4">
                        <v:fill opacity="15729f" color2="fill darken(221)" o:opacity2="49807f" recolor="t" rotate="t" focusposition=".5,.5" focussize="" method="linear sigma" focus="100%" type="gradientRadial"/>
                        <v:imagedata r:id="rId8" o:title="Coreopsis verticillata 'Zagreb'- FL"/>
                        <w10:bordertop type="single" width="12"/>
                        <w10:borderleft type="single" width="12"/>
                        <w10:borderbottom type="single" width="12"/>
                        <w10:borderright type="single" width="12"/>
                      </v:shape>
                    </w:pict>
                  </w:r>
                </w:p>
              </w:txbxContent>
            </v:textbox>
          </v:shape>
        </w:pict>
      </w:r>
      <w:r>
        <w:pict>
          <v:shape id="_x0000_s1038" type="#_x0000_t202" style="position:absolute;margin-left:-41.9pt;margin-top:142.2pt;width:261pt;height:456.25pt;z-index:251652608" filled="f" stroked="f">
            <v:textbox style="mso-next-textbox:#_x0000_s1038">
              <w:txbxContent>
                <w:p w:rsidR="00CA096C" w:rsidRPr="00311922" w:rsidRDefault="00CA096C" w:rsidP="00311922">
                  <w:p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When Watering:</w:t>
                  </w:r>
                </w:p>
                <w:p w:rsidR="00CA096C" w:rsidRPr="00311922" w:rsidRDefault="00CA096C" w:rsidP="00311922">
                  <w:pPr>
                    <w:numPr>
                      <w:ilvl w:val="0"/>
                      <w:numId w:val="2"/>
                    </w:num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Do NOT use a sprinkler.</w:t>
                  </w:r>
                </w:p>
                <w:p w:rsidR="00CA096C" w:rsidRPr="00311922" w:rsidRDefault="00CA096C" w:rsidP="00311922">
                  <w:pPr>
                    <w:numPr>
                      <w:ilvl w:val="0"/>
                      <w:numId w:val="2"/>
                    </w:num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Use a hose with NO attachment.</w:t>
                  </w:r>
                </w:p>
                <w:p w:rsidR="00CA096C" w:rsidRPr="00311922" w:rsidRDefault="00CA096C" w:rsidP="00311922">
                  <w:pPr>
                    <w:numPr>
                      <w:ilvl w:val="0"/>
                      <w:numId w:val="2"/>
                    </w:num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Water at the BASE of the plant, never at the top.</w:t>
                  </w:r>
                </w:p>
                <w:p w:rsidR="00CA096C" w:rsidRPr="00311922" w:rsidRDefault="00CA096C" w:rsidP="00311922">
                  <w:pPr>
                    <w:numPr>
                      <w:ilvl w:val="0"/>
                      <w:numId w:val="2"/>
                    </w:num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Don’t put the hose TOO CLOSE to the trunk or stem of the plant — place the hose out at the root zone (under the widest branches or leaves). Otherwise, you can rot the plant.</w:t>
                  </w:r>
                </w:p>
                <w:p w:rsidR="00CA096C" w:rsidRDefault="00CA096C" w:rsidP="003252A1">
                  <w:pPr>
                    <w:numPr>
                      <w:ilvl w:val="0"/>
                      <w:numId w:val="2"/>
                    </w:num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Allow the hose to run</w:t>
                  </w:r>
                  <w:r>
                    <w:rPr>
                      <w:rFonts w:ascii="Times New Roman" w:hAnsi="Times New Roman"/>
                      <w:color w:val="411D0E"/>
                      <w:sz w:val="20"/>
                    </w:rPr>
                    <w:t xml:space="preserve"> at a steady stream</w:t>
                  </w:r>
                  <w:r w:rsidRPr="00311922">
                    <w:rPr>
                      <w:rFonts w:ascii="Times New Roman" w:hAnsi="Times New Roman"/>
                      <w:color w:val="411D0E"/>
                      <w:sz w:val="20"/>
                    </w:rPr>
                    <w:t xml:space="preserve">: </w:t>
                  </w:r>
                  <w:r w:rsidRPr="00311922">
                    <w:rPr>
                      <w:rFonts w:ascii="Times New Roman" w:hAnsi="Times New Roman"/>
                      <w:color w:val="411D0E"/>
                      <w:sz w:val="20"/>
                    </w:rPr>
                    <w:br/>
                    <w:t>• For Shrubs, sing ‘Happy Birthday’ SLOWLY</w:t>
                  </w:r>
                  <w:r>
                    <w:rPr>
                      <w:rFonts w:ascii="Times New Roman" w:hAnsi="Times New Roman"/>
                      <w:color w:val="411D0E"/>
                      <w:sz w:val="20"/>
                    </w:rPr>
                    <w:t xml:space="preserve"> </w:t>
                  </w:r>
                  <w:r w:rsidRPr="00311922">
                    <w:rPr>
                      <w:rFonts w:ascii="Times New Roman" w:hAnsi="Times New Roman"/>
                      <w:color w:val="411D0E"/>
                      <w:sz w:val="20"/>
                    </w:rPr>
                    <w:t>(it’s probably best to sing to yourself</w:t>
                  </w:r>
                  <w:proofErr w:type="gramStart"/>
                  <w:r w:rsidRPr="00311922">
                    <w:rPr>
                      <w:rFonts w:ascii="Times New Roman" w:hAnsi="Times New Roman"/>
                      <w:color w:val="411D0E"/>
                      <w:sz w:val="20"/>
                    </w:rPr>
                    <w:t>)</w:t>
                  </w:r>
                  <w:proofErr w:type="gramEnd"/>
                  <w:r w:rsidRPr="00311922">
                    <w:rPr>
                      <w:rFonts w:ascii="Times New Roman" w:hAnsi="Times New Roman"/>
                      <w:color w:val="411D0E"/>
                      <w:sz w:val="20"/>
                    </w:rPr>
                    <w:br/>
                    <w:t>• For perennials, count to ten SLOWLY</w:t>
                  </w:r>
                  <w:r>
                    <w:rPr>
                      <w:rFonts w:ascii="Times New Roman" w:hAnsi="Times New Roman"/>
                      <w:color w:val="411D0E"/>
                      <w:sz w:val="20"/>
                    </w:rPr>
                    <w:t xml:space="preserve"> </w:t>
                  </w:r>
                  <w:r w:rsidRPr="00311922">
                    <w:rPr>
                      <w:rFonts w:ascii="Times New Roman" w:hAnsi="Times New Roman"/>
                      <w:color w:val="411D0E"/>
                      <w:sz w:val="20"/>
                    </w:rPr>
                    <w:t>(one thousand and one, one thousand and two . . . etc.)</w:t>
                  </w:r>
                  <w:r w:rsidRPr="00311922">
                    <w:rPr>
                      <w:rFonts w:ascii="Times New Roman" w:hAnsi="Times New Roman"/>
                      <w:color w:val="411D0E"/>
                      <w:sz w:val="20"/>
                    </w:rPr>
                    <w:br/>
                    <w:t>• For trees, move the hose to different positions around the tree (remember, under the branches, not at the trunk!) Allow a couple of minutes per location.</w:t>
                  </w:r>
                </w:p>
                <w:p w:rsidR="00CA096C" w:rsidRPr="00311922" w:rsidRDefault="00CA096C" w:rsidP="003252A1">
                  <w:pPr>
                    <w:numPr>
                      <w:ilvl w:val="0"/>
                      <w:numId w:val="2"/>
                    </w:numPr>
                    <w:spacing w:before="100" w:beforeAutospacing="1" w:after="100" w:afterAutospacing="1"/>
                    <w:rPr>
                      <w:rFonts w:ascii="Times New Roman" w:hAnsi="Times New Roman"/>
                      <w:color w:val="411D0E"/>
                      <w:sz w:val="20"/>
                    </w:rPr>
                  </w:pPr>
                  <w:r>
                    <w:rPr>
                      <w:rFonts w:ascii="Times New Roman" w:hAnsi="Times New Roman"/>
                      <w:color w:val="411D0E"/>
                      <w:sz w:val="20"/>
                    </w:rPr>
                    <w:t>Go down a row of plants then repeat watering until properly saturated based on soil and plant size</w:t>
                  </w:r>
                </w:p>
                <w:p w:rsidR="00CA096C" w:rsidRDefault="00CA096C" w:rsidP="00311922">
                  <w:pPr>
                    <w:spacing w:before="100" w:beforeAutospacing="1" w:after="100" w:afterAutospacing="1"/>
                    <w:rPr>
                      <w:rFonts w:ascii="Times New Roman" w:hAnsi="Times New Roman"/>
                      <w:color w:val="411D0E"/>
                      <w:sz w:val="20"/>
                    </w:rPr>
                  </w:pPr>
                </w:p>
                <w:p w:rsidR="00CA096C" w:rsidRPr="00311922" w:rsidRDefault="00CA096C" w:rsidP="00311922">
                  <w:p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Gauge your performance regularly to see how well you are watering.</w:t>
                  </w:r>
                  <w:r>
                    <w:rPr>
                      <w:rFonts w:ascii="Times New Roman" w:hAnsi="Times New Roman"/>
                      <w:color w:val="411D0E"/>
                      <w:sz w:val="20"/>
                    </w:rPr>
                    <w:t xml:space="preserve"> </w:t>
                  </w:r>
                  <w:r w:rsidRPr="00311922">
                    <w:rPr>
                      <w:rFonts w:ascii="Times New Roman" w:hAnsi="Times New Roman"/>
                      <w:color w:val="411D0E"/>
                      <w:sz w:val="20"/>
                    </w:rPr>
                    <w:t xml:space="preserve"> Remove the </w:t>
                  </w:r>
                  <w:r>
                    <w:rPr>
                      <w:rFonts w:ascii="Times New Roman" w:hAnsi="Times New Roman"/>
                      <w:color w:val="411D0E"/>
                      <w:sz w:val="20"/>
                    </w:rPr>
                    <w:t>mulch from around the plant and,</w:t>
                  </w:r>
                  <w:r w:rsidRPr="00311922">
                    <w:rPr>
                      <w:rFonts w:ascii="Times New Roman" w:hAnsi="Times New Roman"/>
                      <w:color w:val="411D0E"/>
                      <w:sz w:val="20"/>
                    </w:rPr>
                    <w:t xml:space="preserve"> using your finger or a pencil, see how deep the water is penetrating, and how wet the soil is. Your soil should be wet, but not gloppy.</w:t>
                  </w:r>
                  <w:r>
                    <w:rPr>
                      <w:rFonts w:ascii="Times New Roman" w:hAnsi="Times New Roman"/>
                      <w:color w:val="411D0E"/>
                      <w:sz w:val="20"/>
                    </w:rPr>
                    <w:t xml:space="preserve">  (Be sure to check SEVERAL locations)</w:t>
                  </w:r>
                </w:p>
                <w:p w:rsidR="00CA096C" w:rsidRPr="00395855" w:rsidRDefault="00CA096C" w:rsidP="00395855">
                  <w:p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 xml:space="preserve">Use your own judgment… If something looks very wet, don’t water it. </w:t>
                  </w:r>
                </w:p>
                <w:p w:rsidR="00CA096C" w:rsidRPr="00311922" w:rsidRDefault="00CA096C" w:rsidP="00311922">
                  <w:pPr>
                    <w:spacing w:before="100" w:beforeAutospacing="1" w:after="100" w:afterAutospacing="1"/>
                    <w:outlineLvl w:val="1"/>
                    <w:rPr>
                      <w:rFonts w:ascii="Times New Roman" w:hAnsi="Times New Roman"/>
                      <w:b/>
                      <w:color w:val="411D0E"/>
                      <w:sz w:val="20"/>
                    </w:rPr>
                  </w:pPr>
                  <w:r w:rsidRPr="00311922">
                    <w:rPr>
                      <w:rFonts w:ascii="Times New Roman" w:hAnsi="Times New Roman"/>
                      <w:b/>
                      <w:color w:val="411D0E"/>
                      <w:sz w:val="20"/>
                    </w:rPr>
                    <w:t>Reason for deep watering</w:t>
                  </w:r>
                </w:p>
                <w:p w:rsidR="00CA096C" w:rsidRPr="00311922" w:rsidRDefault="00CA096C" w:rsidP="00311922">
                  <w:pPr>
                    <w:spacing w:before="100" w:beforeAutospacing="1" w:after="100" w:afterAutospacing="1"/>
                    <w:rPr>
                      <w:rFonts w:ascii="Times New Roman" w:hAnsi="Times New Roman"/>
                      <w:color w:val="411D0E"/>
                      <w:sz w:val="20"/>
                    </w:rPr>
                  </w:pPr>
                  <w:r w:rsidRPr="00311922">
                    <w:rPr>
                      <w:rFonts w:ascii="Times New Roman" w:hAnsi="Times New Roman"/>
                      <w:color w:val="411D0E"/>
                      <w:sz w:val="20"/>
                    </w:rPr>
                    <w:t>Frequent, shallow watering (rain, sprinklers etc.) leads to shallow root systems. Plants with shallow root systems are not very drought-tolerant.</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p>
                <w:p w:rsidR="00CA096C" w:rsidRDefault="00CA096C">
                  <w:pPr>
                    <w:spacing w:line="408" w:lineRule="auto"/>
                    <w:rPr>
                      <w:sz w:val="20"/>
                    </w:rPr>
                  </w:pPr>
                </w:p>
                <w:p w:rsidR="00CA096C" w:rsidRDefault="00CA096C">
                  <w:pPr>
                    <w:spacing w:line="408" w:lineRule="auto"/>
                    <w:rPr>
                      <w:sz w:val="20"/>
                    </w:rPr>
                  </w:pPr>
                </w:p>
              </w:txbxContent>
            </v:textbox>
          </v:shape>
        </w:pict>
      </w:r>
      <w:r>
        <w:pict>
          <v:shape id="_x0000_s1039" type="#_x0000_t202" style="position:absolute;margin-left:237.1pt;margin-top:230.2pt;width:234pt;height:387.8pt;z-index:251653632" filled="f" stroked="f">
            <v:textbox style="mso-next-textbox:#_x0000_s1039">
              <w:txbxContent>
                <w:p w:rsidR="00CA096C" w:rsidRPr="00C529B8" w:rsidRDefault="00CA096C" w:rsidP="00C529B8">
                  <w:pPr>
                    <w:spacing w:before="100" w:beforeAutospacing="1" w:after="100" w:afterAutospacing="1"/>
                    <w:rPr>
                      <w:rFonts w:ascii="Times New Roman" w:hAnsi="Times New Roman"/>
                      <w:b/>
                      <w:color w:val="411D0E"/>
                      <w:sz w:val="20"/>
                    </w:rPr>
                  </w:pPr>
                  <w:r w:rsidRPr="00C529B8">
                    <w:rPr>
                      <w:rFonts w:ascii="Times New Roman" w:hAnsi="Times New Roman"/>
                      <w:b/>
                      <w:color w:val="411D0E"/>
                      <w:sz w:val="20"/>
                    </w:rPr>
                    <w:t>Watering times based on plant sizes</w:t>
                  </w:r>
                </w:p>
                <w:p w:rsidR="00CA096C" w:rsidRDefault="00CA096C" w:rsidP="005754D6">
                  <w:pPr>
                    <w:spacing w:before="100" w:beforeAutospacing="1"/>
                    <w:rPr>
                      <w:rFonts w:ascii="Times New Roman" w:hAnsi="Times New Roman"/>
                      <w:b/>
                      <w:color w:val="411D0E"/>
                      <w:sz w:val="20"/>
                    </w:rPr>
                  </w:pPr>
                  <w:r w:rsidRPr="00C529B8">
                    <w:rPr>
                      <w:rFonts w:ascii="Times New Roman" w:hAnsi="Times New Roman"/>
                      <w:b/>
                      <w:color w:val="411D0E"/>
                      <w:sz w:val="20"/>
                    </w:rPr>
                    <w:t>Container plants</w:t>
                  </w:r>
                  <w:r>
                    <w:rPr>
                      <w:rFonts w:ascii="Times New Roman" w:hAnsi="Times New Roman"/>
                      <w:b/>
                      <w:color w:val="411D0E"/>
                      <w:sz w:val="20"/>
                    </w:rPr>
                    <w:t xml:space="preserve">  </w:t>
                  </w:r>
                </w:p>
                <w:p w:rsidR="00CA096C" w:rsidRPr="005754D6" w:rsidRDefault="00CA096C" w:rsidP="005754D6">
                  <w:pPr>
                    <w:spacing w:after="100" w:afterAutospacing="1"/>
                    <w:rPr>
                      <w:rFonts w:ascii="Times New Roman" w:hAnsi="Times New Roman"/>
                      <w:color w:val="411D0E"/>
                      <w:sz w:val="20"/>
                    </w:rPr>
                  </w:pPr>
                  <w:r w:rsidRPr="005754D6">
                    <w:rPr>
                      <w:rFonts w:ascii="Times New Roman" w:hAnsi="Times New Roman"/>
                      <w:color w:val="411D0E"/>
                      <w:sz w:val="20"/>
                    </w:rPr>
                    <w:t>(</w:t>
                  </w:r>
                  <w:proofErr w:type="gramStart"/>
                  <w:r w:rsidRPr="005754D6">
                    <w:rPr>
                      <w:rFonts w:ascii="Times New Roman" w:hAnsi="Times New Roman"/>
                      <w:color w:val="411D0E"/>
                      <w:sz w:val="20"/>
                    </w:rPr>
                    <w:t>most</w:t>
                  </w:r>
                  <w:proofErr w:type="gramEnd"/>
                  <w:r w:rsidRPr="005754D6">
                    <w:rPr>
                      <w:rFonts w:ascii="Times New Roman" w:hAnsi="Times New Roman"/>
                      <w:color w:val="411D0E"/>
                      <w:sz w:val="20"/>
                    </w:rPr>
                    <w:t xml:space="preserve"> perennial and shrubs)</w:t>
                  </w:r>
                </w:p>
                <w:p w:rsidR="00CA096C" w:rsidRPr="00C529B8" w:rsidRDefault="00CA096C" w:rsidP="00C529B8">
                  <w:pPr>
                    <w:spacing w:before="100" w:beforeAutospacing="1" w:after="100" w:afterAutospacing="1"/>
                    <w:rPr>
                      <w:rFonts w:ascii="Times New Roman" w:hAnsi="Times New Roman"/>
                      <w:color w:val="411D0E"/>
                      <w:sz w:val="20"/>
                    </w:rPr>
                  </w:pPr>
                  <w:r w:rsidRPr="00C529B8">
                    <w:rPr>
                      <w:rFonts w:ascii="Times New Roman" w:hAnsi="Times New Roman"/>
                      <w:color w:val="411D0E"/>
                      <w:sz w:val="20"/>
                    </w:rPr>
                    <w:t>1-3 gal pot: 10 minutes</w:t>
                  </w:r>
                  <w:r w:rsidRPr="00C529B8">
                    <w:rPr>
                      <w:rFonts w:ascii="Times New Roman" w:hAnsi="Times New Roman"/>
                      <w:color w:val="411D0E"/>
                      <w:sz w:val="20"/>
                    </w:rPr>
                    <w:br/>
                    <w:t>5-10 gal pot: 20 minutes</w:t>
                  </w:r>
                  <w:r w:rsidRPr="00C529B8">
                    <w:rPr>
                      <w:rFonts w:ascii="Times New Roman" w:hAnsi="Times New Roman"/>
                      <w:color w:val="411D0E"/>
                      <w:sz w:val="20"/>
                    </w:rPr>
                    <w:br/>
                    <w:t>15 gal or larger pot: 30 minutes</w:t>
                  </w:r>
                </w:p>
                <w:p w:rsidR="00CA096C" w:rsidRDefault="00CA096C" w:rsidP="005754D6">
                  <w:pPr>
                    <w:spacing w:before="100" w:beforeAutospacing="1"/>
                    <w:rPr>
                      <w:rFonts w:ascii="Times New Roman" w:hAnsi="Times New Roman"/>
                      <w:b/>
                      <w:color w:val="411D0E"/>
                      <w:sz w:val="20"/>
                    </w:rPr>
                  </w:pPr>
                  <w:r w:rsidRPr="00C529B8">
                    <w:rPr>
                      <w:rFonts w:ascii="Times New Roman" w:hAnsi="Times New Roman"/>
                      <w:b/>
                      <w:color w:val="411D0E"/>
                      <w:sz w:val="20"/>
                    </w:rPr>
                    <w:t xml:space="preserve">Balled and </w:t>
                  </w:r>
                  <w:proofErr w:type="spellStart"/>
                  <w:r w:rsidRPr="00C529B8">
                    <w:rPr>
                      <w:rFonts w:ascii="Times New Roman" w:hAnsi="Times New Roman"/>
                      <w:b/>
                      <w:color w:val="411D0E"/>
                      <w:sz w:val="20"/>
                    </w:rPr>
                    <w:t>Burlaped</w:t>
                  </w:r>
                  <w:proofErr w:type="spellEnd"/>
                  <w:r w:rsidRPr="00C529B8">
                    <w:rPr>
                      <w:rFonts w:ascii="Times New Roman" w:hAnsi="Times New Roman"/>
                      <w:b/>
                      <w:color w:val="411D0E"/>
                      <w:sz w:val="20"/>
                    </w:rPr>
                    <w:t xml:space="preserve"> plants</w:t>
                  </w:r>
                  <w:r>
                    <w:rPr>
                      <w:rFonts w:ascii="Times New Roman" w:hAnsi="Times New Roman"/>
                      <w:b/>
                      <w:color w:val="411D0E"/>
                      <w:sz w:val="20"/>
                    </w:rPr>
                    <w:t xml:space="preserve">  </w:t>
                  </w:r>
                </w:p>
                <w:p w:rsidR="00CA096C" w:rsidRPr="005754D6" w:rsidRDefault="00CA096C" w:rsidP="005754D6">
                  <w:pPr>
                    <w:spacing w:after="100" w:afterAutospacing="1"/>
                    <w:rPr>
                      <w:rFonts w:ascii="Times New Roman" w:hAnsi="Times New Roman"/>
                      <w:color w:val="411D0E"/>
                      <w:sz w:val="20"/>
                    </w:rPr>
                  </w:pPr>
                  <w:r>
                    <w:rPr>
                      <w:rFonts w:ascii="Times New Roman" w:hAnsi="Times New Roman"/>
                      <w:b/>
                      <w:color w:val="411D0E"/>
                      <w:sz w:val="20"/>
                    </w:rPr>
                    <w:t xml:space="preserve"> </w:t>
                  </w:r>
                  <w:r w:rsidRPr="005754D6">
                    <w:rPr>
                      <w:rFonts w:ascii="Times New Roman" w:hAnsi="Times New Roman"/>
                      <w:color w:val="411D0E"/>
                      <w:sz w:val="20"/>
                    </w:rPr>
                    <w:t>(</w:t>
                  </w:r>
                  <w:proofErr w:type="gramStart"/>
                  <w:r w:rsidRPr="005754D6">
                    <w:rPr>
                      <w:rFonts w:ascii="Times New Roman" w:hAnsi="Times New Roman"/>
                      <w:color w:val="411D0E"/>
                      <w:sz w:val="20"/>
                    </w:rPr>
                    <w:t>some</w:t>
                  </w:r>
                  <w:proofErr w:type="gramEnd"/>
                  <w:r w:rsidRPr="005754D6">
                    <w:rPr>
                      <w:rFonts w:ascii="Times New Roman" w:hAnsi="Times New Roman"/>
                      <w:color w:val="411D0E"/>
                      <w:sz w:val="20"/>
                    </w:rPr>
                    <w:t xml:space="preserve"> large shrubs and most trees)</w:t>
                  </w:r>
                </w:p>
                <w:p w:rsidR="00CA096C" w:rsidRDefault="00CA096C" w:rsidP="00C529B8">
                  <w:pPr>
                    <w:spacing w:before="100" w:beforeAutospacing="1" w:after="100" w:afterAutospacing="1"/>
                    <w:rPr>
                      <w:rFonts w:ascii="Times New Roman" w:hAnsi="Times New Roman"/>
                      <w:color w:val="411D0E"/>
                      <w:sz w:val="20"/>
                    </w:rPr>
                  </w:pPr>
                  <w:r w:rsidRPr="00C529B8">
                    <w:rPr>
                      <w:rFonts w:ascii="Times New Roman" w:hAnsi="Times New Roman"/>
                      <w:color w:val="411D0E"/>
                      <w:sz w:val="20"/>
                    </w:rPr>
                    <w:t>1.75" - 2.5" caliper: 45-60 minutes</w:t>
                  </w:r>
                  <w:r w:rsidRPr="00C529B8">
                    <w:rPr>
                      <w:rFonts w:ascii="Times New Roman" w:hAnsi="Times New Roman"/>
                      <w:color w:val="411D0E"/>
                      <w:sz w:val="20"/>
                    </w:rPr>
                    <w:br/>
                    <w:t>3" or larger caliper: 60-80 minutes</w:t>
                  </w:r>
                </w:p>
                <w:p w:rsidR="00CA096C" w:rsidRPr="00C529B8" w:rsidRDefault="00CA096C" w:rsidP="00C529B8">
                  <w:pPr>
                    <w:spacing w:before="100" w:beforeAutospacing="1" w:after="100" w:afterAutospacing="1"/>
                    <w:rPr>
                      <w:rFonts w:ascii="Times New Roman" w:hAnsi="Times New Roman"/>
                      <w:color w:val="411D0E"/>
                      <w:sz w:val="20"/>
                    </w:rPr>
                  </w:pPr>
                </w:p>
                <w:p w:rsidR="00CA096C" w:rsidRPr="00C529B8" w:rsidRDefault="00CA096C" w:rsidP="00C529B8">
                  <w:pPr>
                    <w:spacing w:before="100" w:beforeAutospacing="1" w:after="100" w:afterAutospacing="1"/>
                    <w:outlineLvl w:val="1"/>
                    <w:rPr>
                      <w:rFonts w:ascii="Times New Roman" w:hAnsi="Times New Roman"/>
                      <w:b/>
                      <w:color w:val="411D0E"/>
                      <w:sz w:val="20"/>
                    </w:rPr>
                  </w:pPr>
                  <w:r w:rsidRPr="00C529B8">
                    <w:rPr>
                      <w:rFonts w:ascii="Times New Roman" w:hAnsi="Times New Roman"/>
                      <w:b/>
                      <w:color w:val="411D0E"/>
                      <w:sz w:val="20"/>
                    </w:rPr>
                    <w:t>Conditions Requiring More Frequent Watering</w:t>
                  </w:r>
                </w:p>
                <w:p w:rsidR="00CA096C" w:rsidRPr="00C529B8" w:rsidRDefault="00CA096C" w:rsidP="00C529B8">
                  <w:pPr>
                    <w:numPr>
                      <w:ilvl w:val="0"/>
                      <w:numId w:val="3"/>
                    </w:numPr>
                    <w:spacing w:before="100" w:beforeAutospacing="1" w:after="100" w:afterAutospacing="1"/>
                    <w:rPr>
                      <w:rFonts w:ascii="Times New Roman" w:hAnsi="Times New Roman"/>
                      <w:color w:val="411D0E"/>
                      <w:sz w:val="20"/>
                    </w:rPr>
                  </w:pPr>
                  <w:r w:rsidRPr="00C529B8">
                    <w:rPr>
                      <w:rFonts w:ascii="Times New Roman" w:hAnsi="Times New Roman"/>
                      <w:color w:val="411D0E"/>
                      <w:sz w:val="20"/>
                    </w:rPr>
                    <w:t>Windy locations - wind dries plants out more quickly</w:t>
                  </w:r>
                </w:p>
                <w:p w:rsidR="00CA096C" w:rsidRPr="00C529B8" w:rsidRDefault="00CA096C" w:rsidP="00C529B8">
                  <w:pPr>
                    <w:numPr>
                      <w:ilvl w:val="0"/>
                      <w:numId w:val="3"/>
                    </w:numPr>
                    <w:spacing w:before="100" w:beforeAutospacing="1" w:after="100" w:afterAutospacing="1"/>
                    <w:rPr>
                      <w:rFonts w:ascii="Times New Roman" w:hAnsi="Times New Roman"/>
                      <w:color w:val="411D0E"/>
                      <w:sz w:val="20"/>
                    </w:rPr>
                  </w:pPr>
                  <w:r w:rsidRPr="00C529B8">
                    <w:rPr>
                      <w:rFonts w:ascii="Times New Roman" w:hAnsi="Times New Roman"/>
                      <w:color w:val="411D0E"/>
                      <w:sz w:val="20"/>
                    </w:rPr>
                    <w:t xml:space="preserve">Slopes - plants planted on a slope will dry out more quickly, since the water runs downhill away from the roots. </w:t>
                  </w:r>
                  <w:r>
                    <w:rPr>
                      <w:rFonts w:ascii="Times New Roman" w:hAnsi="Times New Roman"/>
                      <w:color w:val="411D0E"/>
                      <w:sz w:val="20"/>
                    </w:rPr>
                    <w:t xml:space="preserve"> </w:t>
                  </w:r>
                  <w:r w:rsidRPr="00C529B8">
                    <w:rPr>
                      <w:rFonts w:ascii="Times New Roman" w:hAnsi="Times New Roman"/>
                      <w:color w:val="411D0E"/>
                      <w:sz w:val="20"/>
                    </w:rPr>
                    <w:t>Be sure to keep the hose pressure at a very slow trickle, place it above the plant on the slope and water more frequently.</w:t>
                  </w:r>
                </w:p>
                <w:p w:rsidR="00CA096C" w:rsidRPr="00C529B8" w:rsidRDefault="00CA096C" w:rsidP="00C529B8">
                  <w:pPr>
                    <w:numPr>
                      <w:ilvl w:val="0"/>
                      <w:numId w:val="3"/>
                    </w:numPr>
                    <w:spacing w:before="100" w:beforeAutospacing="1" w:after="100" w:afterAutospacing="1"/>
                    <w:rPr>
                      <w:rFonts w:ascii="Times New Roman" w:hAnsi="Times New Roman"/>
                      <w:color w:val="411D0E"/>
                      <w:sz w:val="20"/>
                    </w:rPr>
                  </w:pPr>
                  <w:r w:rsidRPr="00C529B8">
                    <w:rPr>
                      <w:rFonts w:ascii="Times New Roman" w:hAnsi="Times New Roman"/>
                      <w:color w:val="411D0E"/>
                      <w:sz w:val="20"/>
                    </w:rPr>
                    <w:t>Overhangs - plants placed under a roof overhang will need more water, since the soil in that area tends to be drier as it does not receive any rain</w:t>
                  </w:r>
                </w:p>
                <w:p w:rsidR="00CA096C" w:rsidRDefault="00CA096C" w:rsidP="00A1624C">
                  <w:pPr>
                    <w:pStyle w:val="quotehere02"/>
                  </w:pPr>
                </w:p>
              </w:txbxContent>
            </v:textbox>
          </v:shape>
        </w:pict>
      </w:r>
      <w:r>
        <w:pict>
          <v:shape id="_x0000_s1057" type="#_x0000_t75" style="position:absolute;margin-left:-90.95pt;margin-top:-71.8pt;width:612pt;height:11in;z-index:-251646464">
            <v:imagedata r:id="rId9" o:title="Newsletter_2"/>
          </v:shape>
        </w:pict>
      </w:r>
      <w:r>
        <w:pict>
          <v:shape id="_x0000_s1041" type="#_x0000_t202" style="position:absolute;margin-left:-5.9pt;margin-top:59.4pt;width:189pt;height:40.2pt;z-index:251654656" filled="f" stroked="f">
            <v:textbox style="mso-next-textbox:#_x0000_s1041">
              <w:txbxContent>
                <w:p w:rsidR="00CA096C" w:rsidRDefault="00CA096C" w:rsidP="00A1624C">
                  <w:pPr>
                    <w:pStyle w:val="HEADLINE01"/>
                  </w:pPr>
                  <w:r>
                    <w:t>WATERING</w:t>
                  </w:r>
                </w:p>
              </w:txbxContent>
            </v:textbox>
          </v:shape>
        </w:pict>
      </w:r>
      <w:r>
        <w:pict>
          <v:shape id="_x0000_s1042" type="#_x0000_t202" style="position:absolute;margin-left:-32.9pt;margin-top:117.4pt;width:243pt;height:54pt;z-index:251655680" filled="f" stroked="f">
            <v:textbox style="mso-next-textbox:#_x0000_s1042">
              <w:txbxContent>
                <w:p w:rsidR="00CA096C" w:rsidRDefault="00CA096C" w:rsidP="00A1624C">
                  <w:pPr>
                    <w:pStyle w:val="SUBHEAD02"/>
                  </w:pPr>
                  <w:proofErr w:type="gramStart"/>
                  <w:r>
                    <w:t>METHOD.</w:t>
                  </w:r>
                  <w:proofErr w:type="gramEnd"/>
                  <w:r>
                    <w:t xml:space="preserve">  </w:t>
                  </w:r>
                  <w:proofErr w:type="gramStart"/>
                  <w:r>
                    <w:t>FREQUENCY.</w:t>
                  </w:r>
                  <w:proofErr w:type="gramEnd"/>
                </w:p>
                <w:p w:rsidR="00CA096C" w:rsidRDefault="00CA096C">
                  <w:pPr>
                    <w:jc w:val="center"/>
                    <w:rPr>
                      <w:color w:val="411D0E"/>
                      <w:sz w:val="28"/>
                    </w:rPr>
                  </w:pPr>
                </w:p>
                <w:p w:rsidR="00CA096C" w:rsidRDefault="00CA096C"/>
              </w:txbxContent>
            </v:textbox>
          </v:shape>
        </w:pict>
      </w:r>
      <w:r w:rsidR="00860D95">
        <w:br w:type="page"/>
      </w:r>
    </w:p>
    <w:p w:rsidR="00860D95" w:rsidRDefault="009863A8">
      <w:bookmarkStart w:id="0" w:name="_GoBack"/>
      <w:bookmarkEnd w:id="0"/>
      <w:r>
        <w:pict>
          <v:shape id="_x0000_s1062" type="#_x0000_t202" style="position:absolute;margin-left:227.05pt;margin-top:78pt;width:243pt;height:484.35pt;z-index:251666944" filled="f" stroked="f">
            <v:textbox style="mso-next-textbox:#_x0000_s1062">
              <w:txbxContent/>
            </v:textbox>
          </v:shape>
        </w:pict>
      </w:r>
      <w:r>
        <w:pict>
          <v:shape id="_x0000_s1061" type="#_x0000_t202" style="position:absolute;margin-left:-25pt;margin-top:161.25pt;width:243pt;height:401.1pt;z-index:251665920" filled="f" stroked="f">
            <v:textbox style="mso-next-textbox:#_x0000_s1062">
              <w:txbxContent>
                <w:p w:rsidR="00CA096C" w:rsidRPr="008B7785" w:rsidRDefault="00CA096C" w:rsidP="0039585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Apply water slowly</w:t>
                  </w:r>
                  <w:r w:rsidRPr="00AA19F3">
                    <w:rPr>
                      <w:rFonts w:ascii="Times New Roman" w:hAnsi="Times New Roman"/>
                      <w:color w:val="411D0E"/>
                      <w:sz w:val="20"/>
                    </w:rPr>
                    <w:t xml:space="preserve"> to allow it to soak into the soil.</w:t>
                  </w:r>
                </w:p>
                <w:p w:rsidR="00CA096C"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Wet the soil to a depth of 12 inches</w:t>
                  </w:r>
                  <w:r w:rsidRPr="00AA19F3">
                    <w:rPr>
                      <w:rFonts w:ascii="Times New Roman" w:hAnsi="Times New Roman"/>
                      <w:color w:val="411D0E"/>
                      <w:sz w:val="20"/>
                    </w:rPr>
                    <w:t xml:space="preserve">. This encourages a uniform root system which is better able to withstand </w:t>
                  </w:r>
                  <w:r>
                    <w:rPr>
                      <w:rFonts w:ascii="Times New Roman" w:hAnsi="Times New Roman"/>
                      <w:color w:val="411D0E"/>
                      <w:sz w:val="20"/>
                    </w:rPr>
                    <w:t>future stress</w:t>
                  </w:r>
                  <w:r w:rsidRPr="00AA19F3">
                    <w:rPr>
                      <w:rFonts w:ascii="Times New Roman" w:hAnsi="Times New Roman"/>
                      <w:color w:val="411D0E"/>
                      <w:sz w:val="20"/>
                    </w:rPr>
                    <w:t>.</w:t>
                  </w:r>
                </w:p>
                <w:p w:rsidR="00CA096C" w:rsidRDefault="00CA096C" w:rsidP="00382F17">
                  <w:pPr>
                    <w:numPr>
                      <w:ilvl w:val="0"/>
                      <w:numId w:val="4"/>
                    </w:numPr>
                    <w:spacing w:before="100" w:beforeAutospacing="1" w:after="120"/>
                    <w:rPr>
                      <w:rFonts w:ascii="Times New Roman" w:hAnsi="Times New Roman"/>
                      <w:color w:val="411D0E"/>
                      <w:sz w:val="20"/>
                    </w:rPr>
                  </w:pPr>
                  <w:r w:rsidRPr="009443C0">
                    <w:rPr>
                      <w:rFonts w:ascii="Times New Roman" w:hAnsi="Times New Roman"/>
                      <w:b/>
                      <w:color w:val="411D0E"/>
                      <w:sz w:val="20"/>
                    </w:rPr>
                    <w:t xml:space="preserve">Quick summer showers </w:t>
                  </w:r>
                  <w:r w:rsidRPr="00AA19F3">
                    <w:rPr>
                      <w:rFonts w:ascii="Times New Roman" w:hAnsi="Times New Roman"/>
                      <w:color w:val="411D0E"/>
                      <w:sz w:val="20"/>
                    </w:rPr>
                    <w:t>may not supply enough moisture to wet the entire area around the root ball.</w:t>
                  </w:r>
                </w:p>
                <w:p w:rsidR="00CA096C" w:rsidRPr="009863A8" w:rsidRDefault="00CA096C" w:rsidP="009863A8">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A soil that can be formed into a ball in your hand has sufficient moisture</w:t>
                  </w:r>
                  <w:r w:rsidRPr="00AA19F3">
                    <w:rPr>
                      <w:rFonts w:ascii="Times New Roman" w:hAnsi="Times New Roman"/>
                      <w:color w:val="411D0E"/>
                      <w:sz w:val="20"/>
                    </w:rPr>
                    <w:t>; loose, dry soil</w:t>
                  </w:r>
                  <w:r w:rsidRPr="009D36FE">
                    <w:rPr>
                      <w:sz w:val="20"/>
                    </w:rPr>
                    <w:t xml:space="preserve"> </w:t>
                  </w:r>
                  <w:r w:rsidRPr="00AA19F3">
                    <w:rPr>
                      <w:rFonts w:ascii="Times New Roman" w:hAnsi="Times New Roman"/>
                      <w:color w:val="411D0E"/>
                      <w:sz w:val="20"/>
                    </w:rPr>
                    <w:t>that</w:t>
                  </w:r>
                  <w:r w:rsidRPr="009D36FE">
                    <w:rPr>
                      <w:sz w:val="20"/>
                    </w:rPr>
                    <w:t xml:space="preserve"> </w:t>
                  </w:r>
                  <w:r w:rsidRPr="00AA19F3">
                    <w:rPr>
                      <w:rFonts w:ascii="Times New Roman" w:hAnsi="Times New Roman"/>
                      <w:color w:val="411D0E"/>
                      <w:sz w:val="20"/>
                    </w:rPr>
                    <w:t>crumbles in your hand indicates the need for additional watering.</w:t>
                  </w:r>
                </w:p>
                <w:p w:rsidR="00CA096C"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Do not over water</w:t>
                  </w:r>
                  <w:r w:rsidRPr="00AA19F3">
                    <w:rPr>
                      <w:rFonts w:ascii="Times New Roman" w:hAnsi="Times New Roman"/>
                      <w:color w:val="411D0E"/>
                      <w:sz w:val="20"/>
                    </w:rPr>
                    <w:t xml:space="preserve">, since over watering can leach nutrients from the soil or deplete oxygen availability to the roots. </w:t>
                  </w:r>
                </w:p>
                <w:p w:rsidR="00CA096C" w:rsidRPr="00395855" w:rsidRDefault="00CA096C" w:rsidP="0039585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Give special attention</w:t>
                  </w:r>
                  <w:r w:rsidRPr="00AA19F3">
                    <w:rPr>
                      <w:rFonts w:ascii="Times New Roman" w:hAnsi="Times New Roman"/>
                      <w:color w:val="411D0E"/>
                      <w:sz w:val="20"/>
                    </w:rPr>
                    <w:t xml:space="preserve"> to plants set close to a wall where an overhanging roof may block rainfall.</w:t>
                  </w:r>
                </w:p>
                <w:p w:rsidR="00CA096C"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Do not plant high moisture sensitive plants next to gutter downspouts</w:t>
                  </w:r>
                  <w:r w:rsidRPr="00AA19F3">
                    <w:rPr>
                      <w:rFonts w:ascii="Times New Roman" w:hAnsi="Times New Roman"/>
                      <w:color w:val="411D0E"/>
                      <w:sz w:val="20"/>
                    </w:rPr>
                    <w:t xml:space="preserve"> or other areas where excessively wet soils may develop.</w:t>
                  </w:r>
                </w:p>
                <w:p w:rsidR="00CA096C" w:rsidRDefault="00CA096C" w:rsidP="0039585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If any wilt is evident</w:t>
                  </w:r>
                  <w:r>
                    <w:rPr>
                      <w:rFonts w:ascii="Times New Roman" w:hAnsi="Times New Roman"/>
                      <w:color w:val="411D0E"/>
                      <w:sz w:val="20"/>
                    </w:rPr>
                    <w:t xml:space="preserve"> or if the foliage feels warm to the touch, WATER!  Foliage that is evaporating moisture feels cool to the touch.</w:t>
                  </w:r>
                </w:p>
                <w:p w:rsidR="00CA096C" w:rsidRPr="009863A8" w:rsidRDefault="00CA096C" w:rsidP="009863A8">
                  <w:pPr>
                    <w:numPr>
                      <w:ilvl w:val="0"/>
                      <w:numId w:val="4"/>
                    </w:numPr>
                    <w:spacing w:before="100" w:beforeAutospacing="1" w:after="120"/>
                    <w:rPr>
                      <w:rFonts w:ascii="Times New Roman" w:hAnsi="Times New Roman"/>
                      <w:color w:val="411D0E"/>
                      <w:sz w:val="20"/>
                    </w:rPr>
                  </w:pPr>
                  <w:r w:rsidRPr="009443C0">
                    <w:rPr>
                      <w:rFonts w:ascii="Times New Roman" w:hAnsi="Times New Roman"/>
                      <w:b/>
                      <w:color w:val="411D0E"/>
                      <w:sz w:val="20"/>
                    </w:rPr>
                    <w:t>At least an hour after you water</w:t>
                  </w:r>
                  <w:r>
                    <w:rPr>
                      <w:rFonts w:ascii="Times New Roman" w:hAnsi="Times New Roman"/>
                      <w:color w:val="411D0E"/>
                      <w:sz w:val="20"/>
                    </w:rPr>
                    <w:t>,</w:t>
                  </w:r>
                  <w:r w:rsidRPr="00AA19F3">
                    <w:rPr>
                      <w:rFonts w:ascii="Times New Roman" w:hAnsi="Times New Roman"/>
                      <w:color w:val="411D0E"/>
                      <w:sz w:val="20"/>
                    </w:rPr>
                    <w:t xml:space="preserve"> probe the soil to see how deeply the water penetrated.  If it didn’t reach the </w:t>
                  </w:r>
                  <w:proofErr w:type="spellStart"/>
                  <w:r w:rsidRPr="00AA19F3">
                    <w:rPr>
                      <w:rFonts w:ascii="Times New Roman" w:hAnsi="Times New Roman"/>
                      <w:color w:val="411D0E"/>
                      <w:sz w:val="20"/>
                    </w:rPr>
                    <w:t>rootzone</w:t>
                  </w:r>
                  <w:proofErr w:type="spellEnd"/>
                  <w:r w:rsidRPr="00AA19F3">
                    <w:rPr>
                      <w:rFonts w:ascii="Times New Roman" w:hAnsi="Times New Roman"/>
                      <w:color w:val="411D0E"/>
                      <w:sz w:val="20"/>
                    </w:rPr>
                    <w:t>, you may need to increase your watering.</w:t>
                  </w:r>
                </w:p>
                <w:p w:rsidR="00CA096C" w:rsidRPr="00395855" w:rsidRDefault="00CA096C" w:rsidP="0039585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Shallow rooted plants</w:t>
                  </w:r>
                  <w:r w:rsidRPr="00AA19F3">
                    <w:rPr>
                      <w:rFonts w:ascii="Times New Roman" w:hAnsi="Times New Roman"/>
                      <w:color w:val="411D0E"/>
                      <w:sz w:val="20"/>
                    </w:rPr>
                    <w:t xml:space="preserve"> such as rhododendrons, azaleas, and bedding plants may need more frequent watering.</w:t>
                  </w:r>
                </w:p>
                <w:p w:rsidR="00CA096C" w:rsidRPr="00AA19F3"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Mulch plants whenever possible</w:t>
                  </w:r>
                  <w:r w:rsidRPr="00AA19F3">
                    <w:rPr>
                      <w:rFonts w:ascii="Times New Roman" w:hAnsi="Times New Roman"/>
                      <w:color w:val="411D0E"/>
                      <w:sz w:val="20"/>
                    </w:rPr>
                    <w:t xml:space="preserve"> to reduce supplemental irrigation. Even if a plant is supposed to be "drought tolerant", it still needs to be mulched and irrigated at least throughout the first growing season after it has been transplanted. </w:t>
                  </w:r>
                </w:p>
                <w:p w:rsidR="00CA096C" w:rsidRPr="00AA19F3" w:rsidRDefault="00CA096C" w:rsidP="00382F17">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Water in the morning</w:t>
                  </w:r>
                  <w:r w:rsidRPr="00AA19F3">
                    <w:rPr>
                      <w:rFonts w:ascii="Times New Roman" w:hAnsi="Times New Roman"/>
                      <w:color w:val="411D0E"/>
                      <w:sz w:val="20"/>
                    </w:rPr>
                    <w:t xml:space="preserve"> so less water is lost to evaporation.</w:t>
                  </w:r>
                </w:p>
                <w:p w:rsidR="00CA096C" w:rsidRDefault="00CA096C" w:rsidP="008B7785">
                  <w:pPr>
                    <w:numPr>
                      <w:ilvl w:val="0"/>
                      <w:numId w:val="4"/>
                    </w:numPr>
                    <w:spacing w:before="100" w:beforeAutospacing="1" w:after="120"/>
                    <w:rPr>
                      <w:rFonts w:ascii="Times New Roman" w:hAnsi="Times New Roman"/>
                      <w:color w:val="411D0E"/>
                      <w:sz w:val="20"/>
                    </w:rPr>
                  </w:pPr>
                  <w:r>
                    <w:rPr>
                      <w:rFonts w:ascii="Times New Roman" w:hAnsi="Times New Roman"/>
                      <w:b/>
                      <w:color w:val="411D0E"/>
                      <w:sz w:val="20"/>
                    </w:rPr>
                    <w:t>Birch, willow and</w:t>
                  </w:r>
                  <w:r w:rsidRPr="00395855">
                    <w:rPr>
                      <w:rFonts w:ascii="Times New Roman" w:hAnsi="Times New Roman"/>
                      <w:b/>
                      <w:color w:val="411D0E"/>
                      <w:sz w:val="20"/>
                    </w:rPr>
                    <w:t xml:space="preserve"> </w:t>
                  </w:r>
                  <w:proofErr w:type="spellStart"/>
                  <w:r w:rsidRPr="00395855">
                    <w:rPr>
                      <w:rFonts w:ascii="Times New Roman" w:hAnsi="Times New Roman"/>
                      <w:b/>
                      <w:color w:val="411D0E"/>
                      <w:sz w:val="20"/>
                    </w:rPr>
                    <w:t>astilbe</w:t>
                  </w:r>
                  <w:proofErr w:type="spellEnd"/>
                  <w:r>
                    <w:rPr>
                      <w:rFonts w:ascii="Times New Roman" w:hAnsi="Times New Roman"/>
                      <w:b/>
                      <w:color w:val="411D0E"/>
                      <w:sz w:val="20"/>
                    </w:rPr>
                    <w:t xml:space="preserve"> </w:t>
                  </w:r>
                  <w:r w:rsidRPr="00AA19F3">
                    <w:rPr>
                      <w:rFonts w:ascii="Times New Roman" w:hAnsi="Times New Roman"/>
                      <w:color w:val="411D0E"/>
                      <w:sz w:val="20"/>
                    </w:rPr>
                    <w:t>will need longer deeper watering- possibly every day.</w:t>
                  </w:r>
                </w:p>
                <w:p w:rsidR="00CA096C"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Yellow lower leaves</w:t>
                  </w:r>
                  <w:r>
                    <w:rPr>
                      <w:rFonts w:ascii="Times New Roman" w:hAnsi="Times New Roman"/>
                      <w:color w:val="411D0E"/>
                      <w:sz w:val="20"/>
                    </w:rPr>
                    <w:t xml:space="preserve"> indicate the plan has recently severely wilted- WATER.</w:t>
                  </w:r>
                </w:p>
                <w:p w:rsidR="00CA096C" w:rsidRDefault="00CA096C" w:rsidP="008B778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If the temperatures get into the mid 80’s or above</w:t>
                  </w:r>
                  <w:r>
                    <w:rPr>
                      <w:rFonts w:ascii="Times New Roman" w:hAnsi="Times New Roman"/>
                      <w:color w:val="411D0E"/>
                      <w:sz w:val="20"/>
                    </w:rPr>
                    <w:t>, or if drought is evident, watering frequently is imperative.</w:t>
                  </w:r>
                </w:p>
                <w:p w:rsidR="00CA096C" w:rsidRPr="00AA19F3" w:rsidRDefault="00CA096C" w:rsidP="00395855">
                  <w:pPr>
                    <w:numPr>
                      <w:ilvl w:val="0"/>
                      <w:numId w:val="4"/>
                    </w:numPr>
                    <w:spacing w:before="100" w:beforeAutospacing="1" w:after="120"/>
                    <w:rPr>
                      <w:rFonts w:ascii="Times New Roman" w:hAnsi="Times New Roman"/>
                      <w:color w:val="411D0E"/>
                      <w:sz w:val="20"/>
                    </w:rPr>
                  </w:pPr>
                  <w:r w:rsidRPr="00395855">
                    <w:rPr>
                      <w:rFonts w:ascii="Times New Roman" w:hAnsi="Times New Roman"/>
                      <w:b/>
                      <w:color w:val="411D0E"/>
                      <w:sz w:val="20"/>
                    </w:rPr>
                    <w:t>Special note on Hydrangeas</w:t>
                  </w:r>
                  <w:r w:rsidRPr="008B7785">
                    <w:rPr>
                      <w:rFonts w:ascii="Times New Roman" w:hAnsi="Times New Roman"/>
                      <w:color w:val="411D0E"/>
                      <w:sz w:val="20"/>
                    </w:rPr>
                    <w:t>: Hydrangeas can experience ‘heat droop’ during the day. This is normal and a response to extreme heat and/or sunlight. If your Hydrangea is droopy during the day, but perks up at night or in the morning, it is receiving adequate moisture. If it stills looks droopy in the morning, go ahead and water.</w:t>
                  </w:r>
                </w:p>
                <w:p w:rsidR="00CA096C" w:rsidRDefault="00CA096C" w:rsidP="009443C0">
                  <w:pPr>
                    <w:pStyle w:val="BulletPoints"/>
                    <w:numPr>
                      <w:ilvl w:val="0"/>
                      <w:numId w:val="4"/>
                    </w:numPr>
                    <w:spacing w:after="120"/>
                  </w:pPr>
                  <w:r w:rsidRPr="00395855">
                    <w:rPr>
                      <w:b/>
                    </w:rPr>
                    <w:t>Mulch will help conserve the moisture</w:t>
                  </w:r>
                  <w:r>
                    <w:t xml:space="preserve"> that is present in the soil and keep down weeds from competing for the water.</w:t>
                  </w:r>
                </w:p>
                <w:p w:rsidR="00CA096C" w:rsidRDefault="00CA096C" w:rsidP="00395855">
                  <w:pPr>
                    <w:pStyle w:val="BulletPoints"/>
                    <w:numPr>
                      <w:ilvl w:val="0"/>
                      <w:numId w:val="4"/>
                    </w:numPr>
                  </w:pPr>
                  <w:r w:rsidRPr="009443C0">
                    <w:rPr>
                      <w:b/>
                    </w:rPr>
                    <w:t>Water both the root ball and surrounding soil</w:t>
                  </w:r>
                  <w:r>
                    <w:t>.  Roots grow only where there is moisture, and unless both media are moist the roots may never grow out of the original nursery soil. Plants in such a situation may ultimately girdle themselves and die</w:t>
                  </w:r>
                </w:p>
                <w:p w:rsidR="00CA096C" w:rsidRDefault="00CA096C" w:rsidP="00A1624C">
                  <w:pPr>
                    <w:pStyle w:val="BodyText02"/>
                  </w:pPr>
                </w:p>
                <w:p w:rsidR="00CA096C" w:rsidRDefault="00CA096C" w:rsidP="00A1624C">
                  <w:pPr>
                    <w:pStyle w:val="BodyText02"/>
                  </w:pPr>
                </w:p>
                <w:p w:rsidR="00CA096C" w:rsidRDefault="00CA096C">
                  <w:pPr>
                    <w:spacing w:line="408" w:lineRule="auto"/>
                    <w:rPr>
                      <w:sz w:val="20"/>
                    </w:rPr>
                  </w:pPr>
                </w:p>
              </w:txbxContent>
            </v:textbox>
          </v:shape>
        </w:pict>
      </w:r>
      <w:r w:rsidR="00CA096C">
        <w:pict>
          <v:shape id="_x0000_s1044" type="#_x0000_t202" style="position:absolute;margin-left:229.1pt;margin-top:-2.2pt;width:225pt;height:54pt;z-index:251656704" filled="f" stroked="f">
            <v:textbox style="mso-next-textbox:#_x0000_s1044">
              <w:txbxContent>
                <w:p w:rsidR="00CA096C" w:rsidRDefault="00CA096C" w:rsidP="00A1624C">
                  <w:pPr>
                    <w:pStyle w:val="HEADLINE02"/>
                  </w:pPr>
                  <w:r>
                    <w:t>TIPS</w:t>
                  </w:r>
                </w:p>
                <w:p w:rsidR="00CA096C" w:rsidRDefault="00CA096C" w:rsidP="00A1624C">
                  <w:pPr>
                    <w:pStyle w:val="SUBHEAD02"/>
                  </w:pPr>
                  <w:proofErr w:type="gramStart"/>
                  <w:r>
                    <w:t>HOW.</w:t>
                  </w:r>
                  <w:proofErr w:type="gramEnd"/>
                  <w:r>
                    <w:t xml:space="preserve">  WHAT.  WHEN.</w:t>
                  </w:r>
                </w:p>
                <w:p w:rsidR="00CA096C" w:rsidRDefault="00CA096C">
                  <w:pPr>
                    <w:spacing w:line="32" w:lineRule="atLeast"/>
                    <w:jc w:val="center"/>
                    <w:rPr>
                      <w:color w:val="5D2E29"/>
                    </w:rPr>
                  </w:pPr>
                </w:p>
                <w:p w:rsidR="00CA096C" w:rsidRDefault="00CA096C">
                  <w:pPr>
                    <w:spacing w:line="32" w:lineRule="atLeast"/>
                  </w:pPr>
                </w:p>
              </w:txbxContent>
            </v:textbox>
          </v:shape>
        </w:pict>
      </w:r>
      <w:r w:rsidR="00CA096C">
        <w:pict>
          <v:shape id="_x0000_s1063" type="#_x0000_t202" style="position:absolute;margin-left:-5.95pt;margin-top:601.35pt;width:459pt;height:54pt;z-index:251667968" filled="f" stroked="f">
            <v:textbox style="mso-next-textbox:#_x0000_s1063">
              <w:txbxContent>
                <w:p w:rsidR="00CA096C" w:rsidRDefault="00CA096C" w:rsidP="00AA19F3">
                  <w:pPr>
                    <w:pStyle w:val="quotehere03"/>
                    <w:jc w:val="center"/>
                  </w:pPr>
                  <w:r>
                    <w:t>Watering is the responsibility of the homeowner and no warranty is provided for plants that have not been properly watered.  Call at the first sign of distress for advice.</w:t>
                  </w:r>
                </w:p>
                <w:p w:rsidR="00CA096C" w:rsidRDefault="00CA096C" w:rsidP="00A1624C">
                  <w:pPr>
                    <w:pStyle w:val="quotehere03"/>
                  </w:pPr>
                </w:p>
                <w:p w:rsidR="00CA096C" w:rsidRDefault="00CA096C" w:rsidP="00A1624C">
                  <w:pPr>
                    <w:pStyle w:val="quotehere03"/>
                  </w:pPr>
                </w:p>
              </w:txbxContent>
            </v:textbox>
          </v:shape>
        </w:pict>
      </w:r>
      <w:r w:rsidR="00CA096C">
        <w:pict>
          <v:shape id="_x0000_s1030" type="#_x0000_t202" style="position:absolute;margin-left:-22.9pt;margin-top:-4.45pt;width:234pt;height:159.45pt;z-index:251645440;mso-wrap-style:none" filled="f" stroked="f">
            <v:textbox style="mso-next-textbox:#_x0000_s1030;mso-fit-shape-to-text:t">
              <w:txbxContent>
                <w:p w:rsidR="00CA096C" w:rsidRDefault="00382F17">
                  <w:r>
                    <w:pict>
                      <v:shape id="_x0000_i1030" type="#_x0000_t75" style="width:228pt;height:152pt" o:bordertopcolor="#602e04" o:borderleftcolor="#602e04" o:borderbottomcolor="#602e04" o:borderrightcolor="#602e04" fillcolor="#943634 [2405]">
                        <v:fill opacity="42598f"/>
                        <v:imagedata r:id="rId10" o:title="HyddrangeaQuercifolia-P-FL" gain="78019f"/>
                        <w10:bordertop type="single" width="12"/>
                        <w10:borderleft type="single" width="12"/>
                        <w10:borderbottom type="single" width="12"/>
                        <w10:borderright type="single" width="12"/>
                      </v:shape>
                    </w:pict>
                  </w:r>
                </w:p>
              </w:txbxContent>
            </v:textbox>
          </v:shape>
        </w:pict>
      </w:r>
      <w:r w:rsidR="00CA096C">
        <w:pict>
          <v:shape id="_x0000_s1058" type="#_x0000_t75" style="position:absolute;margin-left:-89.95pt;margin-top:-85.65pt;width:612pt;height:11in;z-index:-251645440">
            <v:imagedata r:id="rId11" o:title="Newletter_3"/>
          </v:shape>
        </w:pict>
      </w:r>
      <w:r w:rsidR="00CA096C">
        <w:pict>
          <v:shape id="_x0000_s1046" type="#_x0000_t202" style="position:absolute;margin-left:319.05pt;margin-top:-647.8pt;width:243pt;height:477pt;z-index:251657728" filled="f" stroked="f">
            <v:textbox style="mso-next-textbox:#_x0000_s1046">
              <w:txbxContent>
                <w:p w:rsidR="00CA096C" w:rsidRDefault="00CA096C">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CA096C" w:rsidRDefault="00CA096C">
                  <w:pPr>
                    <w:pStyle w:val="BodyText2"/>
                    <w:spacing w:line="408" w:lineRule="auto"/>
                    <w:rPr>
                      <w:b w:val="0"/>
                      <w:i w:val="0"/>
                      <w:sz w:val="20"/>
                    </w:rPr>
                  </w:pPr>
                </w:p>
                <w:p w:rsidR="00CA096C" w:rsidRDefault="00CA096C">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CA096C" w:rsidRDefault="00CA096C">
                  <w:pPr>
                    <w:spacing w:line="408" w:lineRule="auto"/>
                    <w:rPr>
                      <w:sz w:val="20"/>
                    </w:rPr>
                  </w:pPr>
                </w:p>
              </w:txbxContent>
            </v:textbox>
          </v:shape>
        </w:pict>
      </w:r>
      <w:r w:rsidR="00860D95">
        <w:br w:type="page"/>
      </w:r>
      <w:r w:rsidR="00CA096C">
        <w:lastRenderedPageBreak/>
        <w:pict>
          <v:shape id="_x0000_s1049" type="#_x0000_t202" style="position:absolute;margin-left:45pt;margin-top:133.2pt;width:382.8pt;height:75.2pt;z-index:251659776" filled="f" stroked="f">
            <v:textbox>
              <w:txbxContent>
                <w:p w:rsidR="00CA096C" w:rsidRPr="00BA6CCB" w:rsidRDefault="00CA096C" w:rsidP="008A5BCE">
                  <w:pPr>
                    <w:spacing w:before="100" w:beforeAutospacing="1" w:after="100" w:afterAutospacing="1"/>
                    <w:jc w:val="both"/>
                    <w:rPr>
                      <w:rFonts w:ascii="Times New Roman" w:eastAsia="Times New Roman" w:hAnsi="Times New Roman"/>
                      <w:sz w:val="20"/>
                    </w:rPr>
                  </w:pPr>
                  <w:r w:rsidRPr="008B7785">
                    <w:rPr>
                      <w:rFonts w:ascii="Times New Roman" w:hAnsi="Times New Roman"/>
                      <w:color w:val="411D0E"/>
                      <w:sz w:val="20"/>
                    </w:rPr>
                    <w:t>Proper watering is critical to your plant's health.</w:t>
                  </w:r>
                  <w:r>
                    <w:rPr>
                      <w:rFonts w:ascii="Times New Roman" w:hAnsi="Times New Roman"/>
                      <w:color w:val="411D0E"/>
                      <w:sz w:val="20"/>
                    </w:rPr>
                    <w:t xml:space="preserve"> </w:t>
                  </w:r>
                  <w:r w:rsidRPr="008B7785">
                    <w:rPr>
                      <w:rFonts w:ascii="Times New Roman" w:hAnsi="Times New Roman"/>
                      <w:color w:val="411D0E"/>
                      <w:sz w:val="20"/>
                    </w:rPr>
                    <w:t xml:space="preserve"> Regular watering will also help to insure</w:t>
                  </w:r>
                  <w:r w:rsidRPr="00BA6CCB">
                    <w:rPr>
                      <w:rFonts w:ascii="Times New Roman" w:eastAsia="Times New Roman" w:hAnsi="Times New Roman"/>
                      <w:sz w:val="20"/>
                    </w:rPr>
                    <w:t xml:space="preserve"> </w:t>
                  </w:r>
                  <w:r w:rsidRPr="008B7785">
                    <w:rPr>
                      <w:rFonts w:ascii="Times New Roman" w:hAnsi="Times New Roman"/>
                      <w:color w:val="411D0E"/>
                      <w:sz w:val="20"/>
                    </w:rPr>
                    <w:t>maximum f</w:t>
                  </w:r>
                  <w:r>
                    <w:rPr>
                      <w:rFonts w:ascii="Times New Roman" w:hAnsi="Times New Roman"/>
                      <w:color w:val="411D0E"/>
                      <w:sz w:val="20"/>
                    </w:rPr>
                    <w:t xml:space="preserve">lowering and proper growth. These </w:t>
                  </w:r>
                  <w:r w:rsidRPr="008B7785">
                    <w:rPr>
                      <w:rFonts w:ascii="Times New Roman" w:hAnsi="Times New Roman"/>
                      <w:color w:val="411D0E"/>
                      <w:sz w:val="20"/>
                    </w:rPr>
                    <w:t>instructions are just guidelines.</w:t>
                  </w:r>
                  <w:r>
                    <w:rPr>
                      <w:rFonts w:ascii="Times New Roman" w:hAnsi="Times New Roman"/>
                      <w:color w:val="411D0E"/>
                      <w:sz w:val="20"/>
                    </w:rPr>
                    <w:t xml:space="preserve"> </w:t>
                  </w:r>
                  <w:r w:rsidRPr="008B7785">
                    <w:rPr>
                      <w:rFonts w:ascii="Times New Roman" w:hAnsi="Times New Roman"/>
                      <w:color w:val="411D0E"/>
                      <w:sz w:val="20"/>
                    </w:rPr>
                    <w:t xml:space="preserve"> No watering schedule is a substitute for observing the condition of your newly planted plants every day. </w:t>
                  </w:r>
                  <w:r>
                    <w:rPr>
                      <w:rFonts w:ascii="Times New Roman" w:hAnsi="Times New Roman"/>
                      <w:color w:val="411D0E"/>
                      <w:sz w:val="20"/>
                    </w:rPr>
                    <w:t xml:space="preserve"> </w:t>
                  </w:r>
                  <w:r w:rsidRPr="008B7785">
                    <w:rPr>
                      <w:rFonts w:ascii="Times New Roman" w:hAnsi="Times New Roman"/>
                      <w:color w:val="411D0E"/>
                      <w:sz w:val="20"/>
                    </w:rPr>
                    <w:t>The concept behind this watering schedule is to insure deep root watering</w:t>
                  </w:r>
                  <w:r>
                    <w:rPr>
                      <w:rFonts w:ascii="Times New Roman" w:hAnsi="Times New Roman"/>
                      <w:color w:val="411D0E"/>
                      <w:sz w:val="20"/>
                    </w:rPr>
                    <w:t xml:space="preserve"> for typical soil types and conditions.</w:t>
                  </w:r>
                </w:p>
                <w:p w:rsidR="00CA096C" w:rsidRDefault="00CA096C" w:rsidP="003943FB">
                  <w:pPr>
                    <w:pStyle w:val="BodyText03"/>
                  </w:pPr>
                </w:p>
              </w:txbxContent>
            </v:textbox>
          </v:shape>
        </w:pict>
      </w:r>
      <w:r w:rsidR="00CA096C">
        <w:pict>
          <v:shape id="_x0000_s1052" type="#_x0000_t202" style="position:absolute;margin-left:280.1pt;margin-top:508.2pt;width:2in;height:80.4pt;z-index:251662848" filled="f" stroked="f">
            <v:textbox>
              <w:txbxContent>
                <w:p w:rsidR="00CA096C" w:rsidRDefault="00CA096C" w:rsidP="003943FB">
                  <w:pPr>
                    <w:pStyle w:val="ShippingAddress"/>
                  </w:pPr>
                  <w:r>
                    <w:t>Scott’s Landscaping Inc</w:t>
                  </w:r>
                  <w:proofErr w:type="gramStart"/>
                  <w:r>
                    <w:t>.</w:t>
                  </w:r>
                  <w:proofErr w:type="gramEnd"/>
                  <w:r>
                    <w:br/>
                    <w:t>110 Maple Drive</w:t>
                  </w:r>
                  <w:r>
                    <w:br/>
                    <w:t>Centre Hall, PA 16828</w:t>
                  </w:r>
                </w:p>
                <w:p w:rsidR="00CA096C" w:rsidRDefault="00CA096C" w:rsidP="009F49B8">
                  <w:pPr>
                    <w:pStyle w:val="Address01"/>
                    <w:rPr>
                      <w:sz w:val="24"/>
                    </w:rPr>
                  </w:pPr>
                </w:p>
                <w:p w:rsidR="00CA096C" w:rsidRPr="00C809D2" w:rsidRDefault="00CA096C" w:rsidP="009F49B8">
                  <w:pPr>
                    <w:pStyle w:val="Address01"/>
                    <w:rPr>
                      <w:sz w:val="16"/>
                      <w:szCs w:val="16"/>
                    </w:rPr>
                  </w:pPr>
                  <w:r>
                    <w:rPr>
                      <w:sz w:val="16"/>
                      <w:szCs w:val="16"/>
                    </w:rPr>
                    <w:t xml:space="preserve"> </w:t>
                  </w:r>
                  <w:proofErr w:type="spellStart"/>
                  <w:proofErr w:type="gramStart"/>
                  <w:r>
                    <w:rPr>
                      <w:sz w:val="16"/>
                      <w:szCs w:val="16"/>
                    </w:rPr>
                    <w:t>Ph</w:t>
                  </w:r>
                  <w:proofErr w:type="spellEnd"/>
                  <w:r>
                    <w:rPr>
                      <w:sz w:val="16"/>
                      <w:szCs w:val="16"/>
                    </w:rPr>
                    <w:t xml:space="preserve">  814.364.2100</w:t>
                  </w:r>
                  <w:proofErr w:type="gramEnd"/>
                  <w:r>
                    <w:rPr>
                      <w:sz w:val="16"/>
                      <w:szCs w:val="16"/>
                    </w:rPr>
                    <w:t xml:space="preserve">      </w:t>
                  </w:r>
                  <w:proofErr w:type="spellStart"/>
                  <w:r>
                    <w:rPr>
                      <w:sz w:val="16"/>
                      <w:szCs w:val="16"/>
                    </w:rPr>
                    <w:t>Fx</w:t>
                  </w:r>
                  <w:proofErr w:type="spellEnd"/>
                  <w:r w:rsidRPr="00C809D2">
                    <w:rPr>
                      <w:sz w:val="16"/>
                      <w:szCs w:val="16"/>
                    </w:rPr>
                    <w:t xml:space="preserve">  814.364.2220</w:t>
                  </w:r>
                </w:p>
                <w:p w:rsidR="00CA096C" w:rsidRPr="00C809D2" w:rsidRDefault="00CA096C" w:rsidP="003943FB">
                  <w:pPr>
                    <w:pStyle w:val="ShippingAddress"/>
                    <w:rPr>
                      <w:sz w:val="16"/>
                      <w:szCs w:val="16"/>
                    </w:rPr>
                  </w:pPr>
                </w:p>
                <w:p w:rsidR="00CA096C" w:rsidRDefault="00CA096C" w:rsidP="003943FB">
                  <w:pPr>
                    <w:pStyle w:val="ShippingAddress"/>
                  </w:pPr>
                </w:p>
              </w:txbxContent>
            </v:textbox>
          </v:shape>
        </w:pict>
      </w:r>
      <w:r w:rsidR="00CA096C">
        <w:pict>
          <v:shape id="_x0000_s1053" type="#_x0000_t202" style="position:absolute;margin-left:-3.1pt;margin-top:541.4pt;width:214.2pt;height:1in;z-index:251663872" filled="f" stroked="f">
            <v:textbox>
              <w:txbxContent>
                <w:p w:rsidR="00CA096C" w:rsidRDefault="00CA096C" w:rsidP="003943FB">
                  <w:pPr>
                    <w:pStyle w:val="website"/>
                  </w:pPr>
                </w:p>
                <w:p w:rsidR="00CA096C" w:rsidRDefault="00CA096C" w:rsidP="003943FB">
                  <w:pPr>
                    <w:pStyle w:val="website"/>
                  </w:pPr>
                  <w:r>
                    <w:t>WWW.SCOTTSLANDSCAPINGINC.COM</w:t>
                  </w:r>
                </w:p>
                <w:p w:rsidR="00CA096C" w:rsidRDefault="00CA096C">
                  <w:pPr>
                    <w:rPr>
                      <w:color w:val="5D2E29"/>
                    </w:rPr>
                  </w:pPr>
                </w:p>
                <w:p w:rsidR="00CA096C" w:rsidRDefault="00CA096C"/>
              </w:txbxContent>
            </v:textbox>
          </v:shape>
        </w:pict>
      </w:r>
      <w:r w:rsidR="00CA096C">
        <w:pict>
          <v:shape id="_x0000_s1051" type="#_x0000_t202" style="position:absolute;margin-left:346.85pt;margin-top:217.4pt;width:108pt;height:27pt;z-index:251661824" filled="f" stroked="f">
            <v:textbox style="mso-next-textbox:#_x0000_s1051">
              <w:txbxContent>
                <w:p w:rsidR="00CA096C" w:rsidRDefault="00CA096C" w:rsidP="00860D95">
                  <w:pPr>
                    <w:pStyle w:val="VolIssue"/>
                  </w:pPr>
                </w:p>
              </w:txbxContent>
            </v:textbox>
          </v:shape>
        </w:pict>
      </w:r>
      <w:r w:rsidR="00CA096C">
        <w:pict>
          <v:shape id="_x0000_s1048" type="#_x0000_t202" style="position:absolute;margin-left:82.1pt;margin-top:73.4pt;width:306pt;height:63pt;z-index:251658752" filled="f" stroked="f">
            <v:textbox>
              <w:txbxContent>
                <w:p w:rsidR="00CA096C" w:rsidRDefault="00CA096C" w:rsidP="003943FB">
                  <w:pPr>
                    <w:pStyle w:val="HEADLINEHERE02"/>
                  </w:pPr>
                  <w:r>
                    <w:t>GUIDELINES</w:t>
                  </w:r>
                </w:p>
              </w:txbxContent>
            </v:textbox>
          </v:shape>
        </w:pict>
      </w:r>
      <w:r w:rsidR="00CA096C">
        <w:pict>
          <v:shape id="_x0000_s1055" type="#_x0000_t202" style="position:absolute;margin-left:19.1pt;margin-top:460.4pt;width:171pt;height:63pt;z-index:251664896;mso-wrap-style:none" filled="f" stroked="f">
            <v:textbox style="mso-next-textbox:#_x0000_s1055;mso-fit-shape-to-text:t">
              <w:txbxContent>
                <w:p w:rsidR="00CA096C" w:rsidRDefault="00CA096C" w:rsidP="003943FB">
                  <w:pPr>
                    <w:pStyle w:val="quotehere04"/>
                  </w:pPr>
                  <w:r>
                    <w:pict>
                      <v:shape id="_x0000_i1032" type="#_x0000_t75" style="width:177.6pt;height:84pt">
                        <v:imagedata r:id="rId12" o:title="title-blue-shadow-100dpi"/>
                      </v:shape>
                    </w:pict>
                  </w:r>
                </w:p>
              </w:txbxContent>
            </v:textbox>
          </v:shape>
        </w:pict>
      </w:r>
      <w:r w:rsidR="00CA096C">
        <w:pict>
          <v:shape id="_x0000_s1050" type="#_x0000_t202" style="position:absolute;margin-left:10.1pt;margin-top:28.4pt;width:108pt;height:27pt;z-index:251660800" filled="f" stroked="f">
            <v:textbox style="mso-next-textbox:#_x0000_s1050">
              <w:txbxContent>
                <w:p w:rsidR="00CA096C" w:rsidRDefault="00CA096C">
                  <w:pPr>
                    <w:pStyle w:val="Heading2"/>
                    <w:rPr>
                      <w:color w:val="5D2E29"/>
                      <w:sz w:val="20"/>
                    </w:rPr>
                  </w:pPr>
                </w:p>
              </w:txbxContent>
            </v:textbox>
          </v:shape>
        </w:pict>
      </w:r>
      <w:r w:rsidR="00CA096C">
        <w:pict>
          <v:shape id="_x0000_s1059" type="#_x0000_t75" style="position:absolute;margin-left:-92.95pt;margin-top:-70.8pt;width:616pt;height:11in;z-index:-251644416">
            <v:imagedata r:id="rId13" o:title="newsltr4_full"/>
          </v:shape>
        </w:pict>
      </w:r>
    </w:p>
    <w:sectPr w:rsidR="00860D95" w:rsidSect="00860D9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F633A"/>
    <w:multiLevelType w:val="multilevel"/>
    <w:tmpl w:val="D87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AF0D9C"/>
    <w:multiLevelType w:val="multilevel"/>
    <w:tmpl w:val="BAC2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B32D27"/>
    <w:multiLevelType w:val="multilevel"/>
    <w:tmpl w:val="CD8E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525A"/>
    <w:rsid w:val="00154655"/>
    <w:rsid w:val="002414FD"/>
    <w:rsid w:val="00253906"/>
    <w:rsid w:val="00311922"/>
    <w:rsid w:val="003252A1"/>
    <w:rsid w:val="00367410"/>
    <w:rsid w:val="00382F17"/>
    <w:rsid w:val="003943FB"/>
    <w:rsid w:val="00395855"/>
    <w:rsid w:val="005754D6"/>
    <w:rsid w:val="005F2AC5"/>
    <w:rsid w:val="00686945"/>
    <w:rsid w:val="007974AF"/>
    <w:rsid w:val="00860D95"/>
    <w:rsid w:val="008A5BCE"/>
    <w:rsid w:val="008B7785"/>
    <w:rsid w:val="008E2F8F"/>
    <w:rsid w:val="009346B6"/>
    <w:rsid w:val="009443C0"/>
    <w:rsid w:val="009863A8"/>
    <w:rsid w:val="009F49B8"/>
    <w:rsid w:val="00A14C9B"/>
    <w:rsid w:val="00A1624C"/>
    <w:rsid w:val="00A3525A"/>
    <w:rsid w:val="00AA19F3"/>
    <w:rsid w:val="00B26E20"/>
    <w:rsid w:val="00C529B8"/>
    <w:rsid w:val="00C809D2"/>
    <w:rsid w:val="00C8144B"/>
    <w:rsid w:val="00CA096C"/>
    <w:rsid w:val="00FA1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link w:val="Heading5"/>
    <w:rsid w:val="00A1624C"/>
    <w:rPr>
      <w:b/>
      <w:color w:val="411D0E"/>
      <w:sz w:val="40"/>
    </w:rPr>
  </w:style>
  <w:style w:type="character" w:customStyle="1" w:styleId="HEADLINEHERE01Char">
    <w:name w:val="HEADLINE HERE 01 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link w:val="BodyText"/>
    <w:rsid w:val="00A1624C"/>
    <w:rPr>
      <w:color w:val="411D0E"/>
      <w:sz w:val="36"/>
    </w:rPr>
  </w:style>
  <w:style w:type="character" w:customStyle="1" w:styleId="SUBHEAD01Char">
    <w:name w:val="SUBHEAD 01 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link w:val="Heading2"/>
    <w:rsid w:val="00FA1CF6"/>
    <w:rPr>
      <w:rFonts w:ascii="Times New Roman" w:hAnsi="Times New Roman"/>
      <w:b/>
      <w:color w:val="FFFFFF"/>
      <w:sz w:val="24"/>
    </w:rPr>
  </w:style>
  <w:style w:type="character" w:customStyle="1" w:styleId="MONTHYEARChar">
    <w:name w:val="MONTH YEAR 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link w:val="BodyText2"/>
    <w:rsid w:val="00A1624C"/>
    <w:rPr>
      <w:b/>
      <w:i/>
      <w:color w:val="411D0E"/>
      <w:sz w:val="24"/>
    </w:rPr>
  </w:style>
  <w:style w:type="character" w:customStyle="1" w:styleId="quotehere01Char">
    <w:name w:val="quote here 01 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link w:val="Heading1"/>
    <w:rsid w:val="00A1624C"/>
    <w:rPr>
      <w:b/>
      <w:color w:val="5D2E29"/>
      <w:sz w:val="36"/>
    </w:rPr>
  </w:style>
  <w:style w:type="character" w:customStyle="1" w:styleId="HEADLINE01Char">
    <w:name w:val="HEADLINE 01 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link w:val="Heading3"/>
    <w:rsid w:val="003943FB"/>
    <w:rPr>
      <w:b/>
      <w:color w:val="5D2E29"/>
      <w:sz w:val="44"/>
    </w:rPr>
  </w:style>
  <w:style w:type="character" w:customStyle="1" w:styleId="HEADLINEHERE02Char">
    <w:name w:val="HEADLINE HERE 02 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link w:val="BodyText3"/>
    <w:rsid w:val="003943FB"/>
    <w:rPr>
      <w:color w:val="5D2E29"/>
      <w:sz w:val="22"/>
    </w:rPr>
  </w:style>
  <w:style w:type="character" w:customStyle="1" w:styleId="BodyText03Char">
    <w:name w:val="Body Text 03 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link w:val="Heading7"/>
    <w:rsid w:val="003943FB"/>
    <w:rPr>
      <w:b/>
      <w:color w:val="411D0E"/>
      <w:sz w:val="24"/>
    </w:rPr>
  </w:style>
  <w:style w:type="character" w:customStyle="1" w:styleId="TextLogoChar">
    <w:name w:val="Text / Logo Char"/>
    <w:link w:val="TextLogo"/>
    <w:rsid w:val="00FA1CF6"/>
    <w:rPr>
      <w:rFonts w:ascii="Times New Roman" w:hAnsi="Times New Roman"/>
      <w:b/>
      <w:color w:val="5D2E29"/>
      <w:sz w:val="26"/>
    </w:rPr>
  </w:style>
  <w:style w:type="paragraph" w:styleId="ListParagraph">
    <w:name w:val="List Paragraph"/>
    <w:basedOn w:val="Normal"/>
    <w:uiPriority w:val="34"/>
    <w:qFormat/>
    <w:rsid w:val="00154655"/>
    <w:pPr>
      <w:ind w:left="720"/>
    </w:pPr>
  </w:style>
  <w:style w:type="character" w:customStyle="1" w:styleId="websiteChar">
    <w:name w:val="website Char"/>
    <w:link w:val="website"/>
    <w:rsid w:val="003943FB"/>
    <w:rPr>
      <w:b/>
      <w:color w:val="5D2E29"/>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Austin\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HP_WeatheredBook_Newsletter_TP10379499.dot</Template>
  <TotalTime>17</TotalTime>
  <Pages>4</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Austin</dc:creator>
  <cp:lastModifiedBy>Kristen Austin</cp:lastModifiedBy>
  <cp:revision>3</cp:revision>
  <cp:lastPrinted>2011-07-28T18:40:00Z</cp:lastPrinted>
  <dcterms:created xsi:type="dcterms:W3CDTF">2011-07-28T18:57:00Z</dcterms:created>
  <dcterms:modified xsi:type="dcterms:W3CDTF">2011-07-28T19:14:00Z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